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19570" w14:textId="77777777" w:rsidR="008A51A8" w:rsidRPr="000C072F" w:rsidRDefault="008A51A8" w:rsidP="0076759C">
      <w:pPr>
        <w:rPr>
          <w:rFonts w:ascii="Georgia" w:hAnsi="Georgia"/>
          <w:sz w:val="24"/>
          <w:szCs w:val="24"/>
        </w:rPr>
      </w:pPr>
    </w:p>
    <w:p w14:paraId="36EEB12C" w14:textId="77777777" w:rsidR="008A51A8" w:rsidRPr="000C072F" w:rsidRDefault="008A51A8" w:rsidP="008A51A8">
      <w:pPr>
        <w:pStyle w:val="Heading1"/>
        <w:spacing w:before="0"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3_–"/>
      <w:bookmarkStart w:id="1" w:name="_Toc177243437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3 – Undertaking for Guardians</w:t>
      </w:r>
      <w:bookmarkEnd w:id="1"/>
    </w:p>
    <w:p w14:paraId="7E0FA365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/>
        <w:ind w:left="10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We,</w:t>
      </w:r>
    </w:p>
    <w:p w14:paraId="38FC65A9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 w:line="360" w:lineRule="auto"/>
        <w:ind w:left="102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 ______________, (Guardian/Mother/Father) of _______________,(Reg.no) of _____ BA/BBA LLB </w:t>
      </w:r>
      <w:r w:rsidRPr="000C072F">
        <w:rPr>
          <w:rFonts w:ascii="Georgia" w:hAnsi="Georgia"/>
          <w:w w:val="105"/>
          <w:sz w:val="24"/>
          <w:szCs w:val="24"/>
        </w:rPr>
        <w:t>(Hons.)</w:t>
      </w:r>
      <w:r w:rsidRPr="000C072F">
        <w:rPr>
          <w:rFonts w:ascii="Georgia" w:hAnsi="Georgia"/>
          <w:spacing w:val="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Law,  </w:t>
      </w:r>
      <w:r w:rsidRPr="000C072F">
        <w:rPr>
          <w:rFonts w:ascii="Georgia" w:hAnsi="Georgia"/>
          <w:spacing w:val="4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CHRIST  </w:t>
      </w:r>
      <w:r w:rsidRPr="000C072F">
        <w:rPr>
          <w:rFonts w:ascii="Georgia" w:hAnsi="Georgia"/>
          <w:spacing w:val="5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(Deemed  </w:t>
      </w:r>
      <w:r w:rsidRPr="000C072F">
        <w:rPr>
          <w:rFonts w:ascii="Georgia" w:hAnsi="Georgia"/>
          <w:spacing w:val="4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to  </w:t>
      </w:r>
      <w:r w:rsidRPr="000C072F">
        <w:rPr>
          <w:rFonts w:ascii="Georgia" w:hAnsi="Georgia"/>
          <w:spacing w:val="5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be  </w:t>
      </w:r>
      <w:r w:rsidRPr="000C072F">
        <w:rPr>
          <w:rFonts w:ascii="Georgia" w:hAnsi="Georgia"/>
          <w:spacing w:val="5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</w:t>
      </w:r>
    </w:p>
    <w:p w14:paraId="45D4C38F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 w:line="360" w:lineRule="auto"/>
        <w:ind w:left="102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______________, (Guardian/Mother/Father) of _______________,(Reg.no) of _____ BA/BBA LLB </w:t>
      </w:r>
      <w:r w:rsidRPr="000C072F">
        <w:rPr>
          <w:rFonts w:ascii="Georgia" w:hAnsi="Georgia"/>
          <w:w w:val="105"/>
          <w:sz w:val="24"/>
          <w:szCs w:val="24"/>
        </w:rPr>
        <w:t>(Hons.)</w:t>
      </w:r>
      <w:r w:rsidRPr="000C072F">
        <w:rPr>
          <w:rFonts w:ascii="Georgia" w:hAnsi="Georgia"/>
          <w:spacing w:val="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Law,  </w:t>
      </w:r>
      <w:r w:rsidRPr="000C072F">
        <w:rPr>
          <w:rFonts w:ascii="Georgia" w:hAnsi="Georgia"/>
          <w:spacing w:val="4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CHRIST  </w:t>
      </w:r>
      <w:r w:rsidRPr="000C072F">
        <w:rPr>
          <w:rFonts w:ascii="Georgia" w:hAnsi="Georgia"/>
          <w:spacing w:val="5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(Deemed  </w:t>
      </w:r>
      <w:r w:rsidRPr="000C072F">
        <w:rPr>
          <w:rFonts w:ascii="Georgia" w:hAnsi="Georgia"/>
          <w:spacing w:val="4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to  </w:t>
      </w:r>
      <w:r w:rsidRPr="000C072F">
        <w:rPr>
          <w:rFonts w:ascii="Georgia" w:hAnsi="Georgia"/>
          <w:spacing w:val="5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be  </w:t>
      </w:r>
      <w:r w:rsidRPr="000C072F">
        <w:rPr>
          <w:rFonts w:ascii="Georgia" w:hAnsi="Georgia"/>
          <w:spacing w:val="5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</w:t>
      </w:r>
    </w:p>
    <w:p w14:paraId="0E5F2383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 w:line="360" w:lineRule="auto"/>
        <w:ind w:left="102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______________, (Guardian/Mother/Father) of _______________,(Reg.no) of _____ BA/BBA LLB </w:t>
      </w:r>
      <w:r w:rsidRPr="000C072F">
        <w:rPr>
          <w:rFonts w:ascii="Georgia" w:hAnsi="Georgia"/>
          <w:w w:val="105"/>
          <w:sz w:val="24"/>
          <w:szCs w:val="24"/>
        </w:rPr>
        <w:t>(Hons.)</w:t>
      </w:r>
      <w:r w:rsidRPr="000C072F">
        <w:rPr>
          <w:rFonts w:ascii="Georgia" w:hAnsi="Georgia"/>
          <w:spacing w:val="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i/>
          <w:iCs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Law,  </w:t>
      </w:r>
      <w:r w:rsidRPr="000C072F">
        <w:rPr>
          <w:rFonts w:ascii="Georgia" w:hAnsi="Georgia"/>
          <w:spacing w:val="4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CHRIST  </w:t>
      </w:r>
      <w:r w:rsidRPr="000C072F">
        <w:rPr>
          <w:rFonts w:ascii="Georgia" w:hAnsi="Georgia"/>
          <w:spacing w:val="5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(Deemed  </w:t>
      </w:r>
      <w:r w:rsidRPr="000C072F">
        <w:rPr>
          <w:rFonts w:ascii="Georgia" w:hAnsi="Georgia"/>
          <w:spacing w:val="4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to  </w:t>
      </w:r>
      <w:r w:rsidRPr="000C072F">
        <w:rPr>
          <w:rFonts w:ascii="Georgia" w:hAnsi="Georgia"/>
          <w:spacing w:val="5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 xml:space="preserve">be  </w:t>
      </w:r>
      <w:r w:rsidRPr="000C072F">
        <w:rPr>
          <w:rFonts w:ascii="Georgia" w:hAnsi="Georgia"/>
          <w:spacing w:val="5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</w:t>
      </w:r>
    </w:p>
    <w:p w14:paraId="72E214E8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/>
        <w:ind w:left="102"/>
        <w:rPr>
          <w:rFonts w:ascii="Georgia" w:hAnsi="Georgia"/>
          <w:w w:val="105"/>
          <w:sz w:val="24"/>
          <w:szCs w:val="24"/>
        </w:rPr>
      </w:pPr>
    </w:p>
    <w:p w14:paraId="6648EA96" w14:textId="77777777" w:rsidR="008A51A8" w:rsidRPr="000C072F" w:rsidRDefault="008A51A8" w:rsidP="008A51A8">
      <w:pPr>
        <w:tabs>
          <w:tab w:val="left" w:pos="4486"/>
          <w:tab w:val="left" w:leader="underscore" w:pos="5511"/>
        </w:tabs>
        <w:spacing w:before="146"/>
        <w:ind w:left="10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 xml:space="preserve">Affirm the following:  </w:t>
      </w:r>
    </w:p>
    <w:p w14:paraId="165C6253" w14:textId="77777777" w:rsidR="008A51A8" w:rsidRPr="000C072F" w:rsidRDefault="008A51A8" w:rsidP="008A51A8">
      <w:pPr>
        <w:pStyle w:val="ListParagraph"/>
        <w:numPr>
          <w:ilvl w:val="0"/>
          <w:numId w:val="9"/>
        </w:numPr>
        <w:spacing w:before="146" w:line="376" w:lineRule="auto"/>
        <w:ind w:right="12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 hereby permit</w:t>
      </w:r>
      <w:r w:rsidRPr="000C072F">
        <w:rPr>
          <w:rFonts w:ascii="Georgia" w:hAnsi="Georgia"/>
          <w:spacing w:val="57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him/her to represent School</w:t>
      </w:r>
      <w:r w:rsidRPr="000C072F">
        <w:rPr>
          <w:rFonts w:ascii="Georgia" w:hAnsi="Georgia"/>
          <w:spacing w:val="58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sz w:val="24"/>
          <w:szCs w:val="24"/>
        </w:rPr>
        <w:t xml:space="preserve">of </w:t>
      </w:r>
      <w:r w:rsidRPr="000C072F">
        <w:rPr>
          <w:rFonts w:ascii="Georgia" w:hAnsi="Georgia"/>
          <w:sz w:val="24"/>
          <w:szCs w:val="24"/>
        </w:rPr>
        <w:t>Law, CHRIST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aforementioned</w:t>
      </w:r>
      <w:r w:rsidRPr="000C072F">
        <w:rPr>
          <w:rFonts w:ascii="Georgia" w:hAnsi="Georgia"/>
          <w:spacing w:val="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competition.</w:t>
      </w:r>
    </w:p>
    <w:p w14:paraId="7134B7DB" w14:textId="77777777" w:rsidR="008A51A8" w:rsidRPr="000C072F" w:rsidRDefault="008A51A8" w:rsidP="008A51A8">
      <w:pPr>
        <w:pStyle w:val="ListParagraph"/>
        <w:numPr>
          <w:ilvl w:val="0"/>
          <w:numId w:val="9"/>
        </w:numPr>
        <w:spacing w:before="146" w:line="376" w:lineRule="auto"/>
        <w:ind w:right="12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 have been made privy to the details of the moot (name, location, dates etc.) by my ward.</w:t>
      </w:r>
    </w:p>
    <w:p w14:paraId="0E7E451F" w14:textId="77777777" w:rsidR="008A51A8" w:rsidRPr="000C072F" w:rsidRDefault="008A51A8" w:rsidP="008A51A8">
      <w:pPr>
        <w:pStyle w:val="BodyText"/>
        <w:numPr>
          <w:ilvl w:val="0"/>
          <w:numId w:val="9"/>
        </w:numPr>
        <w:spacing w:before="116" w:line="376" w:lineRule="auto"/>
        <w:ind w:right="134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I am aware that no faculty will accompany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him/her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 the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competition.</w:t>
      </w:r>
    </w:p>
    <w:p w14:paraId="1D2E73C8" w14:textId="77777777" w:rsidR="008A51A8" w:rsidRPr="000C072F" w:rsidRDefault="008A51A8" w:rsidP="008A51A8">
      <w:pPr>
        <w:pStyle w:val="BodyText"/>
        <w:numPr>
          <w:ilvl w:val="0"/>
          <w:numId w:val="9"/>
        </w:numPr>
        <w:spacing w:before="153" w:line="376" w:lineRule="auto"/>
        <w:ind w:right="12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They shall follow the regulations of the MCS Code and the Moot Court Competition, failing which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they can be subjected to any action.</w:t>
      </w:r>
    </w:p>
    <w:p w14:paraId="1A1C7801" w14:textId="77777777" w:rsidR="008A51A8" w:rsidRPr="000C072F" w:rsidRDefault="008A51A8" w:rsidP="008A51A8">
      <w:pPr>
        <w:pStyle w:val="BodyText"/>
        <w:numPr>
          <w:ilvl w:val="0"/>
          <w:numId w:val="9"/>
        </w:numPr>
        <w:spacing w:before="153" w:line="376" w:lineRule="auto"/>
        <w:ind w:right="12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 xml:space="preserve">My ward has voluntarily decided to participate in the mentioned competition; thus, </w:t>
      </w:r>
      <w:r w:rsidRPr="000C072F">
        <w:rPr>
          <w:rFonts w:ascii="Georgia" w:hAnsi="Georgia"/>
          <w:sz w:val="24"/>
          <w:szCs w:val="24"/>
        </w:rPr>
        <w:t xml:space="preserve">School </w:t>
      </w:r>
      <w:r w:rsidRPr="000C072F">
        <w:rPr>
          <w:rFonts w:ascii="Georgia" w:hAnsi="Georgia"/>
          <w:i/>
          <w:sz w:val="24"/>
          <w:szCs w:val="24"/>
        </w:rPr>
        <w:t xml:space="preserve">of </w:t>
      </w:r>
      <w:r w:rsidRPr="000C072F">
        <w:rPr>
          <w:rFonts w:ascii="Georgia" w:hAnsi="Georgia"/>
          <w:sz w:val="24"/>
          <w:szCs w:val="24"/>
        </w:rPr>
        <w:t>Law and the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 Court Society shall not be liable for any consequences arising from such participation.</w:t>
      </w:r>
    </w:p>
    <w:p w14:paraId="5134889E" w14:textId="77777777" w:rsidR="008A51A8" w:rsidRPr="000C072F" w:rsidRDefault="008A51A8" w:rsidP="008A51A8">
      <w:pPr>
        <w:pStyle w:val="ListParagraph"/>
        <w:rPr>
          <w:rFonts w:ascii="Georgia" w:hAnsi="Georgia"/>
          <w:sz w:val="24"/>
          <w:szCs w:val="24"/>
        </w:rPr>
      </w:pPr>
    </w:p>
    <w:p w14:paraId="6769EF76" w14:textId="77777777" w:rsidR="008A51A8" w:rsidRPr="000C072F" w:rsidRDefault="008A51A8" w:rsidP="008A51A8">
      <w:pPr>
        <w:pStyle w:val="ListParagrap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Signatures:                                                                            Date:</w:t>
      </w:r>
    </w:p>
    <w:p w14:paraId="66146871" w14:textId="77777777" w:rsidR="008A51A8" w:rsidRPr="000C072F" w:rsidRDefault="008A51A8" w:rsidP="008A51A8">
      <w:pPr>
        <w:pStyle w:val="ListParagrap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8107BB" wp14:editId="451285E6">
                <wp:simplePos x="0" y="0"/>
                <wp:positionH relativeFrom="column">
                  <wp:posOffset>463550</wp:posOffset>
                </wp:positionH>
                <wp:positionV relativeFrom="paragraph">
                  <wp:posOffset>991870</wp:posOffset>
                </wp:positionV>
                <wp:extent cx="1644650" cy="450850"/>
                <wp:effectExtent l="0" t="0" r="12700" b="25400"/>
                <wp:wrapNone/>
                <wp:docPr id="5681420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CD771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10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.5pt;margin-top:78.1pt;width:129.5pt;height:3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" fillcolor="white [3201]" strokeweight=".5pt">
                <v:textbox>
                  <w:txbxContent>
                    <w:p w14:paraId="095CD771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A790C8" wp14:editId="216A4CC2">
                <wp:simplePos x="0" y="0"/>
                <wp:positionH relativeFrom="column">
                  <wp:posOffset>463550</wp:posOffset>
                </wp:positionH>
                <wp:positionV relativeFrom="paragraph">
                  <wp:posOffset>1962150</wp:posOffset>
                </wp:positionV>
                <wp:extent cx="1644650" cy="450850"/>
                <wp:effectExtent l="0" t="0" r="12700" b="25400"/>
                <wp:wrapNone/>
                <wp:docPr id="1232279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D5351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790C8" id="_x0000_s1027" type="#_x0000_t202" style="position:absolute;left:0;text-align:left;margin-left:36.5pt;margin-top:154.5pt;width:129.5pt;height:3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LaNg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" fillcolor="white [3201]" strokeweight=".5pt">
                <v:textbox>
                  <w:txbxContent>
                    <w:p w14:paraId="2B8D5351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0F6AF3" wp14:editId="18868FCC">
                <wp:simplePos x="0" y="0"/>
                <wp:positionH relativeFrom="column">
                  <wp:posOffset>463550</wp:posOffset>
                </wp:positionH>
                <wp:positionV relativeFrom="paragraph">
                  <wp:posOffset>71120</wp:posOffset>
                </wp:positionV>
                <wp:extent cx="1644650" cy="450850"/>
                <wp:effectExtent l="0" t="0" r="12700" b="25400"/>
                <wp:wrapNone/>
                <wp:docPr id="3134180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7BD2D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6AF3" id="_x0000_s1028" type="#_x0000_t202" style="position:absolute;left:0;text-align:left;margin-left:36.5pt;margin-top:5.6pt;width:129.5pt;height:3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N+OQ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" fillcolor="white [3201]" strokeweight=".5pt">
                <v:textbox>
                  <w:txbxContent>
                    <w:p w14:paraId="1A97BD2D" w14:textId="77777777" w:rsidR="008A51A8" w:rsidRDefault="008A51A8" w:rsidP="008A51A8"/>
                  </w:txbxContent>
                </v:textbox>
              </v:shape>
            </w:pict>
          </mc:Fallback>
        </mc:AlternateContent>
      </w:r>
    </w:p>
    <w:p w14:paraId="37F7AA71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33528067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7F14B09A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57C80532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2F7C35BE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4B26870D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2017CD13" w14:textId="77777777" w:rsidR="008A51A8" w:rsidRPr="000C072F" w:rsidRDefault="008A51A8" w:rsidP="008A51A8">
      <w:pPr>
        <w:pStyle w:val="Heading1"/>
        <w:spacing w:before="89"/>
        <w:ind w:left="25"/>
        <w:rPr>
          <w:rFonts w:ascii="Georgia" w:hAnsi="Georgia"/>
          <w:sz w:val="24"/>
          <w:szCs w:val="24"/>
          <w:u w:val="thick"/>
        </w:rPr>
      </w:pPr>
    </w:p>
    <w:p w14:paraId="4C231317" w14:textId="77777777" w:rsidR="008A51A8" w:rsidRPr="000C072F" w:rsidRDefault="008A51A8" w:rsidP="0076759C">
      <w:pPr>
        <w:rPr>
          <w:rFonts w:ascii="Georgia" w:hAnsi="Georgia"/>
          <w:sz w:val="24"/>
          <w:szCs w:val="24"/>
        </w:rPr>
      </w:pP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D733" w14:textId="77777777" w:rsidR="00C6569F" w:rsidRDefault="00C6569F" w:rsidP="009D61DB">
      <w:pPr>
        <w:spacing w:after="0" w:line="240" w:lineRule="auto"/>
      </w:pPr>
      <w:r>
        <w:separator/>
      </w:r>
    </w:p>
  </w:endnote>
  <w:endnote w:type="continuationSeparator" w:id="0">
    <w:p w14:paraId="55F76804" w14:textId="77777777" w:rsidR="00C6569F" w:rsidRDefault="00C6569F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351DD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6295F" w14:textId="77777777" w:rsidR="00C6569F" w:rsidRDefault="00C6569F" w:rsidP="009D61DB">
      <w:pPr>
        <w:spacing w:after="0" w:line="240" w:lineRule="auto"/>
      </w:pPr>
      <w:r>
        <w:separator/>
      </w:r>
    </w:p>
  </w:footnote>
  <w:footnote w:type="continuationSeparator" w:id="0">
    <w:p w14:paraId="12E8BB8F" w14:textId="77777777" w:rsidR="00C6569F" w:rsidRDefault="00C6569F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73E8E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756404DB" wp14:editId="191B4AEF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97B6EF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47167297" wp14:editId="4336D46F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51D77F" w14:textId="77777777" w:rsidR="009D61DB" w:rsidRDefault="009D61DB">
    <w:pPr>
      <w:pStyle w:val="Header"/>
    </w:pPr>
  </w:p>
  <w:p w14:paraId="33C519D3" w14:textId="77777777" w:rsidR="009D61DB" w:rsidRDefault="009D61DB" w:rsidP="009D61DB">
    <w:pPr>
      <w:pStyle w:val="Header"/>
      <w:jc w:val="center"/>
    </w:pPr>
  </w:p>
  <w:p w14:paraId="2B7C82B4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62AEFF11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ECDC8" w14:textId="0AEB04AF" w:rsidR="00752A5F" w:rsidRDefault="00836FC3" w:rsidP="00752A5F">
    <w:pPr>
      <w:pStyle w:val="Header"/>
      <w:tabs>
        <w:tab w:val="clear" w:pos="4513"/>
        <w:tab w:val="clear" w:pos="9026"/>
        <w:tab w:val="left" w:pos="4150"/>
      </w:tabs>
    </w:pPr>
    <w:r>
      <w:t xml:space="preserve">                                                                                                                                             </w:t>
    </w:r>
    <w:r w:rsidRPr="00242295">
      <w:rPr>
        <w:noProof/>
      </w:rPr>
      <w:drawing>
        <wp:inline distT="0" distB="0" distL="0" distR="0" wp14:anchorId="415AA0C8" wp14:editId="4CD6DCEA">
          <wp:extent cx="1546932" cy="61341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20" cy="635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A5F" w:rsidRPr="008A51A8">
      <w:rPr>
        <w:noProof/>
      </w:rPr>
      <w:drawing>
        <wp:anchor distT="0" distB="0" distL="114300" distR="114300" simplePos="0" relativeHeight="251662336" behindDoc="0" locked="0" layoutInCell="1" allowOverlap="1" wp14:anchorId="13F0C714" wp14:editId="388B9304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3936BD" w14:textId="2E6F973E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836FC3">
      <w:rPr>
        <w:rFonts w:ascii="Georgia" w:hAnsi="Georgia"/>
        <w:smallCaps/>
        <w:sz w:val="24"/>
        <w:szCs w:val="24"/>
      </w:rPr>
      <w:t>5-26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3F"/>
    <w:rsid w:val="00000E51"/>
    <w:rsid w:val="00012A0E"/>
    <w:rsid w:val="00015013"/>
    <w:rsid w:val="000153CC"/>
    <w:rsid w:val="00025501"/>
    <w:rsid w:val="0002707A"/>
    <w:rsid w:val="00052C15"/>
    <w:rsid w:val="00083D14"/>
    <w:rsid w:val="000A3C23"/>
    <w:rsid w:val="000C072F"/>
    <w:rsid w:val="00117307"/>
    <w:rsid w:val="00131F9E"/>
    <w:rsid w:val="00147590"/>
    <w:rsid w:val="00152BE4"/>
    <w:rsid w:val="00153A5A"/>
    <w:rsid w:val="001547D6"/>
    <w:rsid w:val="00266870"/>
    <w:rsid w:val="00267276"/>
    <w:rsid w:val="002E2A17"/>
    <w:rsid w:val="002F7266"/>
    <w:rsid w:val="002F74D0"/>
    <w:rsid w:val="00303853"/>
    <w:rsid w:val="0033328E"/>
    <w:rsid w:val="00384A03"/>
    <w:rsid w:val="003C6F8F"/>
    <w:rsid w:val="003D4655"/>
    <w:rsid w:val="003F0C45"/>
    <w:rsid w:val="003F3D8B"/>
    <w:rsid w:val="003F53D4"/>
    <w:rsid w:val="00470D82"/>
    <w:rsid w:val="004918AB"/>
    <w:rsid w:val="004A1CFE"/>
    <w:rsid w:val="004D6A35"/>
    <w:rsid w:val="004F20EA"/>
    <w:rsid w:val="004F6384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833178"/>
    <w:rsid w:val="00833A1D"/>
    <w:rsid w:val="00836FC3"/>
    <w:rsid w:val="0084459E"/>
    <w:rsid w:val="008813E3"/>
    <w:rsid w:val="00896D4B"/>
    <w:rsid w:val="008A51A8"/>
    <w:rsid w:val="008A7181"/>
    <w:rsid w:val="008B1928"/>
    <w:rsid w:val="008D6C14"/>
    <w:rsid w:val="008D760A"/>
    <w:rsid w:val="00924E8A"/>
    <w:rsid w:val="00924F8F"/>
    <w:rsid w:val="00956AA0"/>
    <w:rsid w:val="00980657"/>
    <w:rsid w:val="00993C4F"/>
    <w:rsid w:val="00997C06"/>
    <w:rsid w:val="009C136F"/>
    <w:rsid w:val="009D61DB"/>
    <w:rsid w:val="009E395B"/>
    <w:rsid w:val="009F740F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E5628"/>
    <w:rsid w:val="00AF5993"/>
    <w:rsid w:val="00B001A4"/>
    <w:rsid w:val="00B6587D"/>
    <w:rsid w:val="00B772CA"/>
    <w:rsid w:val="00B9621B"/>
    <w:rsid w:val="00BC1E93"/>
    <w:rsid w:val="00BD02BD"/>
    <w:rsid w:val="00BE2D7B"/>
    <w:rsid w:val="00BE503F"/>
    <w:rsid w:val="00BE6DF4"/>
    <w:rsid w:val="00C442A2"/>
    <w:rsid w:val="00C57DE9"/>
    <w:rsid w:val="00C61753"/>
    <w:rsid w:val="00C624FD"/>
    <w:rsid w:val="00C6569F"/>
    <w:rsid w:val="00CA1A24"/>
    <w:rsid w:val="00D4733B"/>
    <w:rsid w:val="00D553F7"/>
    <w:rsid w:val="00D62279"/>
    <w:rsid w:val="00DC497B"/>
    <w:rsid w:val="00DE1D3B"/>
    <w:rsid w:val="00E9558F"/>
    <w:rsid w:val="00E9580E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B1007"/>
  <w15:chartTrackingRefBased/>
  <w15:docId w15:val="{6D1F0D52-8911-49D5-BE92-1F2DD5EE6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2</cp:revision>
  <cp:lastPrinted>2024-09-26T18:36:00Z</cp:lastPrinted>
  <dcterms:created xsi:type="dcterms:W3CDTF">2025-08-28T01:29:00Z</dcterms:created>
  <dcterms:modified xsi:type="dcterms:W3CDTF">2025-08-28T01:29:00Z</dcterms:modified>
</cp:coreProperties>
</file>